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055" w:rsidRPr="008E026B" w:rsidRDefault="00073055" w:rsidP="008E02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Памятка для обучающихся</w:t>
      </w:r>
    </w:p>
    <w:p w:rsidR="00073055" w:rsidRPr="008E026B" w:rsidRDefault="00073055" w:rsidP="008E026B">
      <w:pPr>
        <w:pStyle w:val="BodyText"/>
        <w:ind w:right="102" w:firstLine="706"/>
      </w:pPr>
      <w:r>
        <w:t>Обу</w:t>
      </w:r>
      <w:r w:rsidRPr="008E026B">
        <w:t>ча</w:t>
      </w:r>
      <w:r>
        <w:t>ю</w:t>
      </w:r>
      <w:r w:rsidRPr="008E026B">
        <w:t xml:space="preserve">щиеся  </w:t>
      </w:r>
      <w:r>
        <w:t>ЦДТ</w:t>
      </w:r>
      <w:r w:rsidRPr="008E026B">
        <w:t xml:space="preserve">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073055" w:rsidRPr="008E026B" w:rsidRDefault="00073055" w:rsidP="008E026B">
      <w:pPr>
        <w:pStyle w:val="BodyText"/>
        <w:spacing w:before="3"/>
        <w:ind w:right="109" w:firstLine="706"/>
      </w:pPr>
      <w:r w:rsidRPr="008E026B">
        <w:t xml:space="preserve">На сайте </w:t>
      </w:r>
      <w:r>
        <w:t xml:space="preserve">ЦДТ </w:t>
      </w:r>
      <w:r w:rsidRPr="008E026B">
        <w:t xml:space="preserve"> можно получить </w:t>
      </w:r>
      <w:r>
        <w:t>информацию</w:t>
      </w:r>
      <w:r w:rsidRPr="008E026B">
        <w:t xml:space="preserve"> по следующим вопросам:</w:t>
      </w:r>
    </w:p>
    <w:p w:rsidR="00073055" w:rsidRPr="0045649C" w:rsidRDefault="00073055" w:rsidP="008E026B">
      <w:pPr>
        <w:pStyle w:val="ListParagraph"/>
        <w:widowControl w:val="0"/>
        <w:numPr>
          <w:ilvl w:val="0"/>
          <w:numId w:val="2"/>
        </w:numPr>
        <w:tabs>
          <w:tab w:val="left" w:pos="1156"/>
        </w:tabs>
        <w:autoSpaceDE w:val="0"/>
        <w:autoSpaceDN w:val="0"/>
        <w:spacing w:before="3" w:after="0" w:line="240" w:lineRule="auto"/>
        <w:ind w:right="103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5649C">
        <w:rPr>
          <w:rFonts w:ascii="Times New Roman" w:hAnsi="Times New Roman"/>
          <w:sz w:val="28"/>
          <w:szCs w:val="28"/>
        </w:rPr>
        <w:t>о возможностях испо</w:t>
      </w:r>
      <w:r>
        <w:rPr>
          <w:rFonts w:ascii="Times New Roman" w:hAnsi="Times New Roman"/>
          <w:sz w:val="28"/>
          <w:szCs w:val="28"/>
        </w:rPr>
        <w:t>льзования официального сайта ЦДТ</w:t>
      </w:r>
      <w:r w:rsidRPr="0045649C">
        <w:rPr>
          <w:rFonts w:ascii="Times New Roman" w:hAnsi="Times New Roman"/>
          <w:sz w:val="28"/>
          <w:szCs w:val="28"/>
        </w:rPr>
        <w:t xml:space="preserve">  для сопровождения образовательного процесса, в условиях перехода на дистанционные образовательные технологии;</w:t>
      </w:r>
    </w:p>
    <w:p w:rsidR="00073055" w:rsidRPr="008E026B" w:rsidRDefault="00073055" w:rsidP="008E026B">
      <w:pPr>
        <w:pStyle w:val="ListParagraph"/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after="0" w:line="240" w:lineRule="auto"/>
        <w:ind w:right="106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E026B">
        <w:rPr>
          <w:rFonts w:ascii="Times New Roman" w:hAnsi="Times New Roman"/>
          <w:sz w:val="28"/>
          <w:szCs w:val="28"/>
        </w:rPr>
        <w:t>о вариантах и формах обратной связи способов визуального взаимодействия педагогическ</w:t>
      </w:r>
      <w:r>
        <w:rPr>
          <w:rFonts w:ascii="Times New Roman" w:hAnsi="Times New Roman"/>
          <w:sz w:val="28"/>
          <w:szCs w:val="28"/>
        </w:rPr>
        <w:t>их работников и обучающихся (</w:t>
      </w:r>
      <w:r>
        <w:rPr>
          <w:rFonts w:ascii="Times New Roman" w:hAnsi="Times New Roman"/>
          <w:sz w:val="28"/>
          <w:szCs w:val="28"/>
          <w:lang w:val="en-US"/>
        </w:rPr>
        <w:t>whatsApp</w:t>
      </w:r>
      <w:r>
        <w:rPr>
          <w:rFonts w:ascii="Times New Roman" w:hAnsi="Times New Roman"/>
          <w:sz w:val="28"/>
          <w:szCs w:val="28"/>
        </w:rPr>
        <w:t>, скайп</w:t>
      </w:r>
      <w:r w:rsidRPr="008E026B">
        <w:rPr>
          <w:rFonts w:ascii="Times New Roman" w:hAnsi="Times New Roman"/>
          <w:sz w:val="28"/>
          <w:szCs w:val="28"/>
        </w:rPr>
        <w:t>, zoom и других инструментов для обучения);</w:t>
      </w:r>
    </w:p>
    <w:p w:rsidR="00073055" w:rsidRPr="008E026B" w:rsidRDefault="00073055" w:rsidP="008E026B">
      <w:pPr>
        <w:pStyle w:val="ListParagraph"/>
        <w:widowControl w:val="0"/>
        <w:numPr>
          <w:ilvl w:val="0"/>
          <w:numId w:val="2"/>
        </w:numPr>
        <w:tabs>
          <w:tab w:val="left" w:pos="1069"/>
        </w:tabs>
        <w:autoSpaceDE w:val="0"/>
        <w:autoSpaceDN w:val="0"/>
        <w:spacing w:before="1" w:after="0" w:line="240" w:lineRule="auto"/>
        <w:ind w:right="110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E026B">
        <w:rPr>
          <w:rFonts w:ascii="Times New Roman" w:hAnsi="Times New Roman"/>
          <w:sz w:val="28"/>
          <w:szCs w:val="28"/>
        </w:rPr>
        <w:t xml:space="preserve">о расписании </w:t>
      </w:r>
      <w:r>
        <w:rPr>
          <w:rFonts w:ascii="Times New Roman" w:hAnsi="Times New Roman"/>
          <w:sz w:val="28"/>
          <w:szCs w:val="28"/>
        </w:rPr>
        <w:t>занятий</w:t>
      </w:r>
      <w:r w:rsidRPr="008E026B">
        <w:rPr>
          <w:rFonts w:ascii="Times New Roman" w:hAnsi="Times New Roman"/>
          <w:sz w:val="28"/>
          <w:szCs w:val="28"/>
        </w:rPr>
        <w:t>;</w:t>
      </w:r>
    </w:p>
    <w:p w:rsidR="00073055" w:rsidRPr="008E026B" w:rsidRDefault="00073055" w:rsidP="008E026B">
      <w:pPr>
        <w:pStyle w:val="ListParagraph"/>
        <w:widowControl w:val="0"/>
        <w:numPr>
          <w:ilvl w:val="0"/>
          <w:numId w:val="2"/>
        </w:numPr>
        <w:tabs>
          <w:tab w:val="left" w:pos="988"/>
        </w:tabs>
        <w:autoSpaceDE w:val="0"/>
        <w:autoSpaceDN w:val="0"/>
        <w:spacing w:before="1" w:after="0" w:line="240" w:lineRule="auto"/>
        <w:ind w:right="114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E026B">
        <w:rPr>
          <w:rFonts w:ascii="Times New Roman" w:hAnsi="Times New Roman"/>
          <w:sz w:val="28"/>
          <w:szCs w:val="28"/>
        </w:rPr>
        <w:t xml:space="preserve">о порядке оказания учебно-методической помощи </w:t>
      </w:r>
      <w:r>
        <w:rPr>
          <w:rFonts w:ascii="Times New Roman" w:hAnsi="Times New Roman"/>
          <w:sz w:val="28"/>
          <w:szCs w:val="28"/>
        </w:rPr>
        <w:t>об</w:t>
      </w:r>
      <w:r w:rsidRPr="008E026B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8E026B">
        <w:rPr>
          <w:rFonts w:ascii="Times New Roman" w:hAnsi="Times New Roman"/>
          <w:sz w:val="28"/>
          <w:szCs w:val="28"/>
        </w:rPr>
        <w:t>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E026B"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технологий;</w:t>
      </w:r>
    </w:p>
    <w:p w:rsidR="00073055" w:rsidRPr="008E026B" w:rsidRDefault="00073055" w:rsidP="008E026B">
      <w:pPr>
        <w:pStyle w:val="ListParagraph"/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before="63" w:after="0" w:line="240" w:lineRule="auto"/>
        <w:ind w:right="109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E026B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возможности и</w:t>
      </w:r>
      <w:r w:rsidRPr="008E026B">
        <w:rPr>
          <w:rFonts w:ascii="Times New Roman" w:hAnsi="Times New Roman"/>
          <w:sz w:val="28"/>
          <w:szCs w:val="28"/>
        </w:rPr>
        <w:t xml:space="preserve"> времени предоставления от </w:t>
      </w:r>
      <w:r>
        <w:rPr>
          <w:rFonts w:ascii="Times New Roman" w:hAnsi="Times New Roman"/>
          <w:sz w:val="28"/>
          <w:szCs w:val="28"/>
        </w:rPr>
        <w:t>об</w:t>
      </w:r>
      <w:r w:rsidRPr="008E026B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8E026B">
        <w:rPr>
          <w:rFonts w:ascii="Times New Roman" w:hAnsi="Times New Roman"/>
          <w:sz w:val="28"/>
          <w:szCs w:val="28"/>
        </w:rPr>
        <w:t>щихся</w:t>
      </w:r>
      <w:r>
        <w:rPr>
          <w:rFonts w:ascii="Times New Roman" w:hAnsi="Times New Roman"/>
          <w:sz w:val="28"/>
          <w:szCs w:val="28"/>
        </w:rPr>
        <w:t xml:space="preserve"> обратной связи</w:t>
      </w:r>
      <w:r w:rsidRPr="008E026B">
        <w:rPr>
          <w:rFonts w:ascii="Times New Roman" w:hAnsi="Times New Roman"/>
          <w:sz w:val="28"/>
          <w:szCs w:val="28"/>
        </w:rPr>
        <w:t>.</w:t>
      </w:r>
    </w:p>
    <w:p w:rsidR="00073055" w:rsidRPr="008E026B" w:rsidRDefault="00073055" w:rsidP="008E026B">
      <w:pPr>
        <w:pStyle w:val="BodyText"/>
        <w:spacing w:before="3"/>
        <w:ind w:right="118" w:firstLine="706"/>
      </w:pPr>
      <w:r w:rsidRPr="008E026B">
        <w:t xml:space="preserve">Предусмотренные </w:t>
      </w:r>
      <w:r>
        <w:t xml:space="preserve">дополнительными общеобразовательными общеразвивающими программами </w:t>
      </w:r>
      <w:r w:rsidRPr="008E026B">
        <w:t>занятия по решению образовательного учреждения могут быть:</w:t>
      </w:r>
    </w:p>
    <w:p w:rsidR="00073055" w:rsidRPr="008E026B" w:rsidRDefault="00073055" w:rsidP="008E026B">
      <w:pPr>
        <w:pStyle w:val="BodyText"/>
        <w:numPr>
          <w:ilvl w:val="0"/>
          <w:numId w:val="3"/>
        </w:numPr>
        <w:spacing w:before="6"/>
        <w:ind w:left="0" w:right="116" w:firstLine="360"/>
      </w:pPr>
      <w:r w:rsidRPr="008E026B"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073055" w:rsidRPr="008E026B" w:rsidRDefault="00073055" w:rsidP="008E026B">
      <w:pPr>
        <w:pStyle w:val="BodyText"/>
        <w:numPr>
          <w:ilvl w:val="0"/>
          <w:numId w:val="3"/>
        </w:numPr>
        <w:spacing w:before="1"/>
        <w:ind w:left="0" w:right="112" w:firstLine="360"/>
      </w:pPr>
      <w:r w:rsidRPr="008E026B">
        <w:t xml:space="preserve">требуют присутствия в строго определенное время </w:t>
      </w:r>
      <w:r>
        <w:t>об</w:t>
      </w:r>
      <w:r w:rsidRPr="008E026B">
        <w:t>уча</w:t>
      </w:r>
      <w:r>
        <w:t>ю</w:t>
      </w:r>
      <w:r w:rsidRPr="008E026B">
        <w:t>щегося перед компьютером</w:t>
      </w:r>
      <w:r>
        <w:t xml:space="preserve"> или телефоном</w:t>
      </w:r>
      <w:bookmarkStart w:id="0" w:name="_GoBack"/>
      <w:bookmarkEnd w:id="0"/>
      <w:r w:rsidRPr="008E026B">
        <w:t xml:space="preserve">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073055" w:rsidRPr="008E026B" w:rsidRDefault="00073055" w:rsidP="008E026B">
      <w:pPr>
        <w:pStyle w:val="BodyText"/>
        <w:numPr>
          <w:ilvl w:val="0"/>
          <w:numId w:val="3"/>
        </w:numPr>
        <w:ind w:left="0" w:firstLine="360"/>
      </w:pPr>
      <w:r w:rsidRPr="008E026B">
        <w:t>перенесены на более поздний срок.</w:t>
      </w:r>
    </w:p>
    <w:p w:rsidR="00073055" w:rsidRDefault="00073055" w:rsidP="008E026B">
      <w:pPr>
        <w:pStyle w:val="BodyText"/>
        <w:ind w:right="116"/>
      </w:pPr>
    </w:p>
    <w:p w:rsidR="00073055" w:rsidRDefault="00073055" w:rsidP="008E02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того чтобы начать обучение необходимо:</w:t>
      </w:r>
    </w:p>
    <w:p w:rsidR="00073055" w:rsidRPr="001711E1" w:rsidRDefault="00073055" w:rsidP="008E026B">
      <w:pPr>
        <w:pStyle w:val="ListParagraph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переходим на сайте ЦДТ  во вкладку дистанционное обучение  </w:t>
      </w:r>
    </w:p>
    <w:p w:rsidR="00073055" w:rsidRPr="007A79B4" w:rsidRDefault="00073055" w:rsidP="008E026B">
      <w:pPr>
        <w:pStyle w:val="ListParagraph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видим расписание занятий ЦДТ</w:t>
      </w:r>
    </w:p>
    <w:p w:rsidR="00073055" w:rsidRPr="007A79B4" w:rsidRDefault="00073055" w:rsidP="008E026B">
      <w:pPr>
        <w:pStyle w:val="ListParagraph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видим название объединения, так же в какое время пройдут занятия</w:t>
      </w:r>
    </w:p>
    <w:p w:rsidR="00073055" w:rsidRPr="00332BEB" w:rsidRDefault="00073055" w:rsidP="00332BEB">
      <w:pPr>
        <w:pStyle w:val="ListParagraph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выполняем задание, </w:t>
      </w:r>
      <w:r w:rsidRPr="00332BEB">
        <w:rPr>
          <w:rFonts w:ascii="Times New Roman" w:hAnsi="Times New Roman"/>
          <w:sz w:val="28"/>
          <w:szCs w:val="28"/>
        </w:rPr>
        <w:t>результаты работы отправляем сво</w:t>
      </w:r>
      <w:r>
        <w:rPr>
          <w:rFonts w:ascii="Times New Roman" w:hAnsi="Times New Roman"/>
          <w:sz w:val="28"/>
          <w:szCs w:val="28"/>
        </w:rPr>
        <w:t>ему педагогу указанным способом на дистанционном занятии.</w:t>
      </w:r>
    </w:p>
    <w:p w:rsidR="00073055" w:rsidRPr="007A79B4" w:rsidRDefault="00073055" w:rsidP="008E026B">
      <w:pPr>
        <w:pStyle w:val="ListParagraph"/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073055" w:rsidRPr="005B33F1" w:rsidRDefault="00073055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5B33F1">
        <w:rPr>
          <w:rFonts w:ascii="Times New Roman" w:hAnsi="Times New Roman"/>
          <w:sz w:val="28"/>
          <w:szCs w:val="28"/>
        </w:rPr>
        <w:t xml:space="preserve">Во время занятия можно </w:t>
      </w:r>
      <w:r>
        <w:rPr>
          <w:rFonts w:ascii="Times New Roman" w:hAnsi="Times New Roman"/>
          <w:sz w:val="28"/>
          <w:szCs w:val="28"/>
        </w:rPr>
        <w:t xml:space="preserve">индивидуальную </w:t>
      </w:r>
      <w:r w:rsidRPr="005B33F1">
        <w:rPr>
          <w:rFonts w:ascii="Times New Roman" w:hAnsi="Times New Roman"/>
          <w:sz w:val="28"/>
          <w:szCs w:val="28"/>
        </w:rPr>
        <w:t xml:space="preserve">проконсультироваться с </w:t>
      </w:r>
      <w:r>
        <w:rPr>
          <w:rFonts w:ascii="Times New Roman" w:hAnsi="Times New Roman"/>
          <w:sz w:val="28"/>
          <w:szCs w:val="28"/>
        </w:rPr>
        <w:t xml:space="preserve">педагогом </w:t>
      </w:r>
      <w:r w:rsidRPr="005B33F1">
        <w:rPr>
          <w:rFonts w:ascii="Times New Roman" w:hAnsi="Times New Roman"/>
          <w:sz w:val="28"/>
          <w:szCs w:val="28"/>
        </w:rPr>
        <w:t xml:space="preserve">по телефону, электронной почте,  через </w:t>
      </w:r>
      <w:r>
        <w:rPr>
          <w:rFonts w:ascii="Times New Roman" w:hAnsi="Times New Roman"/>
          <w:sz w:val="28"/>
          <w:szCs w:val="28"/>
          <w:lang w:val="en-US"/>
        </w:rPr>
        <w:t>WhatsApp</w:t>
      </w:r>
      <w:r>
        <w:rPr>
          <w:rFonts w:ascii="Times New Roman" w:hAnsi="Times New Roman"/>
          <w:sz w:val="28"/>
          <w:szCs w:val="28"/>
        </w:rPr>
        <w:t>,</w:t>
      </w:r>
      <w:r w:rsidRPr="005B33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Skype</w:t>
      </w:r>
      <w:r>
        <w:rPr>
          <w:rFonts w:ascii="Times New Roman" w:hAnsi="Times New Roman"/>
          <w:sz w:val="28"/>
          <w:szCs w:val="28"/>
        </w:rPr>
        <w:t xml:space="preserve"> и т.д.</w:t>
      </w:r>
    </w:p>
    <w:sectPr w:rsidR="00073055" w:rsidRPr="005B33F1" w:rsidSect="001711E1">
      <w:foot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055" w:rsidRDefault="00073055" w:rsidP="00F63540">
      <w:pPr>
        <w:spacing w:after="0" w:line="240" w:lineRule="auto"/>
      </w:pPr>
      <w:r>
        <w:separator/>
      </w:r>
    </w:p>
  </w:endnote>
  <w:endnote w:type="continuationSeparator" w:id="0">
    <w:p w:rsidR="00073055" w:rsidRDefault="00073055" w:rsidP="00F6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055" w:rsidRDefault="00073055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073055" w:rsidRDefault="000730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055" w:rsidRDefault="00073055" w:rsidP="00F63540">
      <w:pPr>
        <w:spacing w:after="0" w:line="240" w:lineRule="auto"/>
      </w:pPr>
      <w:r>
        <w:separator/>
      </w:r>
    </w:p>
  </w:footnote>
  <w:footnote w:type="continuationSeparator" w:id="0">
    <w:p w:rsidR="00073055" w:rsidRDefault="00073055" w:rsidP="00F63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C0D8B2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hint="default"/>
        <w:w w:val="99"/>
        <w:sz w:val="28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</w:rPr>
    </w:lvl>
  </w:abstractNum>
  <w:abstractNum w:abstractNumId="2">
    <w:nsid w:val="69D90231"/>
    <w:multiLevelType w:val="hybridMultilevel"/>
    <w:tmpl w:val="F48AFA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79B4"/>
    <w:rsid w:val="0006159D"/>
    <w:rsid w:val="00073055"/>
    <w:rsid w:val="001711E1"/>
    <w:rsid w:val="00332BEB"/>
    <w:rsid w:val="003A65B6"/>
    <w:rsid w:val="0045649C"/>
    <w:rsid w:val="00571333"/>
    <w:rsid w:val="005B33F1"/>
    <w:rsid w:val="007A79B4"/>
    <w:rsid w:val="00845F3D"/>
    <w:rsid w:val="008A519D"/>
    <w:rsid w:val="008A6316"/>
    <w:rsid w:val="008C5BE7"/>
    <w:rsid w:val="008D32D6"/>
    <w:rsid w:val="008E026B"/>
    <w:rsid w:val="00AB3645"/>
    <w:rsid w:val="00B04657"/>
    <w:rsid w:val="00D65F7D"/>
    <w:rsid w:val="00DA6F62"/>
    <w:rsid w:val="00EF61E6"/>
    <w:rsid w:val="00F63540"/>
    <w:rsid w:val="00F70CF8"/>
    <w:rsid w:val="00FD3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1E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A79B4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E026B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E026B"/>
    <w:rPr>
      <w:rFonts w:ascii="Times New Roman" w:hAnsi="Times New Roman" w:cs="Times New Roman"/>
      <w:sz w:val="28"/>
      <w:szCs w:val="28"/>
      <w:lang w:eastAsia="ru-RU"/>
    </w:rPr>
  </w:style>
  <w:style w:type="paragraph" w:styleId="Footer">
    <w:name w:val="footer"/>
    <w:basedOn w:val="Normal"/>
    <w:link w:val="FooterChar"/>
    <w:uiPriority w:val="99"/>
    <w:rsid w:val="008E026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E026B"/>
    <w:rPr>
      <w:rFonts w:ascii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291</Words>
  <Characters>1663</Characters>
  <Application>Microsoft Office Outlook</Application>
  <DocSecurity>0</DocSecurity>
  <Lines>0</Lines>
  <Paragraphs>0</Paragraphs>
  <ScaleCrop>false</ScaleCrop>
  <Company>School_6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ДЮЦ</cp:lastModifiedBy>
  <cp:revision>3</cp:revision>
  <cp:lastPrinted>2020-03-21T08:14:00Z</cp:lastPrinted>
  <dcterms:created xsi:type="dcterms:W3CDTF">2020-04-05T20:44:00Z</dcterms:created>
  <dcterms:modified xsi:type="dcterms:W3CDTF">2020-04-08T10:50:00Z</dcterms:modified>
</cp:coreProperties>
</file>